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2C2" w:rsidRPr="007275F7" w:rsidRDefault="00B922C2" w:rsidP="007275F7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 w:rsidRPr="007275F7">
        <w:rPr>
          <w:rFonts w:ascii="Times New Roman" w:hAnsi="Times New Roman"/>
          <w:b/>
          <w:bCs/>
          <w:color w:val="FF0000"/>
          <w:kern w:val="36"/>
          <w:sz w:val="48"/>
          <w:szCs w:val="48"/>
          <w:lang w:eastAsia="ru-RU"/>
        </w:rPr>
        <w:t>Оформляемся в детский сад</w:t>
      </w:r>
    </w:p>
    <w:p w:rsidR="00B922C2" w:rsidRPr="007275F7" w:rsidRDefault="00B922C2" w:rsidP="007275F7">
      <w:pPr>
        <w:spacing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t>Детский сад работ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ает 5 дней в неделю с 7.00 до 16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.00. Выходными днями являются суббота, воскресенье и общегосударственные праздничные дни. </w:t>
      </w:r>
    </w:p>
    <w:p w:rsidR="00B922C2" w:rsidRPr="007275F7" w:rsidRDefault="00B922C2" w:rsidP="007275F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t>Помните: своевременный приход и уход ребенка — необходимое условие правильной реализации воспитательно-образовательного процесса. О невозможности прихода ребенка в детский сад по болезни или другой уважительной причине необходимо обязательно сообщить в ДОУ.</w:t>
      </w:r>
    </w:p>
    <w:p w:rsidR="00B922C2" w:rsidRPr="007275F7" w:rsidRDefault="00B922C2" w:rsidP="007275F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Ребенок, не посещающий детский сад более трех дней, должен иметь справку от врача, при возвращении после более длительного отсутствия предоставляется справка о состоянии здоровья ребенка и контактах за последний 21 день. </w:t>
      </w:r>
    </w:p>
    <w:p w:rsidR="00B922C2" w:rsidRPr="007275F7" w:rsidRDefault="00B922C2" w:rsidP="007275F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Необходимо заранее сообщать о дне выхода ребенка в ДОУ после длительного отсутствия. </w:t>
      </w:r>
    </w:p>
    <w:p w:rsidR="00B922C2" w:rsidRPr="007275F7" w:rsidRDefault="00B922C2" w:rsidP="007275F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75F7">
        <w:rPr>
          <w:rFonts w:ascii="Times New Roman" w:hAnsi="Times New Roman"/>
          <w:b/>
          <w:bCs/>
          <w:color w:val="004080"/>
          <w:sz w:val="27"/>
          <w:lang w:eastAsia="ru-RU"/>
        </w:rPr>
        <w:t>Порядок взимания платы за содержание ребенка в детском саду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B922C2" w:rsidRPr="007275F7" w:rsidRDefault="00B922C2" w:rsidP="007275F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t>Плата за содержание ребенка вносится по выписанной квитанции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 текущий месяц, не позднее 18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числа каждого месяца. Если деньги не уплачены, ребенок подлежит отстранению от посещения ДОУ, в исключительных случаях отчислению в соответствии с условием Родительского договора. Перерасчет оплаченной квитанции за дни, в которые ребенок не посещал ДОУ, производится в следующем месяце.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Родители обязаны отчитаться oб оплате перед воспитателем в течение трех дней, представив оплаченную квитанцию, при болезни или отсутствии ребенка в ДОУ родители обязаны прийти за квитанцией, оплатить в указанные сроки и сообщить об этом. </w:t>
      </w:r>
    </w:p>
    <w:p w:rsidR="00B922C2" w:rsidRPr="007275F7" w:rsidRDefault="00B922C2" w:rsidP="007275F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75F7">
        <w:rPr>
          <w:rFonts w:ascii="Times New Roman" w:hAnsi="Times New Roman"/>
          <w:b/>
          <w:bCs/>
          <w:color w:val="004080"/>
          <w:sz w:val="27"/>
          <w:lang w:eastAsia="ru-RU"/>
        </w:rPr>
        <w:t>Требования к внешнему виду и одежде детей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B922C2" w:rsidRPr="007275F7" w:rsidRDefault="00B922C2" w:rsidP="007275F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Что свидетельствует об ухоженности ребенка: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- опрятный вид, застегнутая на все пуговицы одежда и обувь;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- умытое лицо;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- чистые нос, руки, подстриженные ногти;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- подстриженные и тщательно расчесанные волосы;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- отсутствие налета на зубах;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- чистое нижнее белье;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- опрятные половые органы и чистый анус;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- наличие достаточного количества носовых платков.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Для создания комфортных условий пребывания ребенка в ДОУ необходимо: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- не менее трех комплектов сменного белья (мальчикам — шорты, трусики, колготки; девочкам — колготки, трусики, в теплое время — носки и гольфы);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- не менее двух комплектов сменного белья для сна (пижама, пеленка, клеенка);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- два пакета для хранения чистого и использованного белья;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- промаркировать белье, одежду и прочие вещи.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Перед тем как вести ребенка в детский сад, проверьте, соответствует ли его костюм времени года, температуре воздуха. Проследите,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комбинезонов. Носовой платок необходим ребенку, как в помещении, так и на прогулке. Сделайте на одежде удобные карманы для его хранения.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Чтобы избежать случаев травматизма, родителям необходимо проверить содержимое карманов в одежде ребенка на наличие опасных предметов. Категорически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таблетки. </w:t>
      </w:r>
    </w:p>
    <w:p w:rsidR="00B922C2" w:rsidRPr="007275F7" w:rsidRDefault="00B922C2" w:rsidP="007275F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75F7">
        <w:rPr>
          <w:rFonts w:ascii="Times New Roman" w:hAnsi="Times New Roman"/>
          <w:b/>
          <w:bCs/>
          <w:color w:val="004080"/>
          <w:sz w:val="27"/>
          <w:lang w:eastAsia="ru-RU"/>
        </w:rPr>
        <w:t>Памятка родителям по сопровождению процесса адаптации ребенка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B922C2" w:rsidRPr="007275F7" w:rsidRDefault="00B922C2" w:rsidP="007275F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Как вести себя с ребенком: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— показать ребенку его новый статус (он стал большим);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— не оставлять его в детском саду на длительные сроки в первые дни;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— обратить внимание на положительный климат в семье;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— следует снизить нервно-психическую нагрузку;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— сообщить заинтересованным специалистам о личностных особенностях ребенка, специфике режимных моментов и т.д.;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— при выраженных невротических реакциях не посещать учреждение несколько дней.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Как не надо: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— отрицательно отзываться об учреждении, его специалистах;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— не обращать внимания на видимые отклонения в поведении ребенка;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— препятствовать контактам с другими детьми;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— увеличивать нагрузку на нервную систему;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— одевать ребенка не по сезону; 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br/>
        <w:t>— конфликтовать дома, наказывать ребенка за капризы</w:t>
      </w:r>
    </w:p>
    <w:p w:rsidR="00B922C2" w:rsidRPr="007275F7" w:rsidRDefault="00B922C2" w:rsidP="007275F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7275F7">
        <w:rPr>
          <w:rFonts w:ascii="Times New Roman" w:hAnsi="Times New Roman"/>
          <w:b/>
          <w:bCs/>
          <w:color w:val="004080"/>
          <w:sz w:val="27"/>
          <w:szCs w:val="27"/>
          <w:lang w:eastAsia="ru-RU"/>
        </w:rPr>
        <w:t>Как легче перенести период адаптации</w:t>
      </w:r>
    </w:p>
    <w:p w:rsidR="00B922C2" w:rsidRPr="007275F7" w:rsidRDefault="00B922C2" w:rsidP="007275F7">
      <w:pPr>
        <w:spacing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75F7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Многое родители жалуются, что когда ребенок идет в детский сад, с первой же недели начинает болеть. это действительно так, но чаще всего виноват не детский сад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B922C2" w:rsidRPr="007275F7" w:rsidRDefault="00B922C2" w:rsidP="007275F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t>Маленькие дети очень восприимчивы к инфекционным заболеваниям, потому что имунитет их еще не сформировался. Находясь все время дома с мамой, бабушкой или няней, ребенок был фактически изолирован от окружающей среды и общался в основном с членами своей семьи. А там не только свой микроклимат, но и микробы циркулируют одни и те же. И к ним защита выработалась.</w:t>
      </w:r>
    </w:p>
    <w:p w:rsidR="00B922C2" w:rsidRPr="007275F7" w:rsidRDefault="00B922C2" w:rsidP="007275F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75F7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Если у вас слабый, болезненный малыш, то чем позже вы отдадите егго в садик, тем лучше.</w:t>
      </w: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Обязательно сделайте все положенные прививки, закаливайте ребенка.</w:t>
      </w:r>
    </w:p>
    <w:p w:rsidR="00B922C2" w:rsidRPr="007275F7" w:rsidRDefault="00B922C2" w:rsidP="007275F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t>Перед поступлением в детсад расширяте круг общения. Ходите с ребенком в гости, приглашайте знакомых с детьми к себе. Это научит детский организм справляться с "чужими" инфекциями.</w:t>
      </w:r>
    </w:p>
    <w:p w:rsidR="00B922C2" w:rsidRPr="007275F7" w:rsidRDefault="00B922C2" w:rsidP="007275F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t>Лучше отдавать ребенка в сад в конце лета или начале осени, когда организм витаминизирован, а вирусные инфекции еще не разгулялись. На новый режим дня начинайте переходить постепенно, недели за три. Если вы отдыхали на юге, дайте ребенку хотя бы неделю побыть дома, пережить акклиматизацию.</w:t>
      </w:r>
    </w:p>
    <w:p w:rsidR="00B922C2" w:rsidRPr="007275F7" w:rsidRDefault="00B922C2" w:rsidP="007275F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t>В детский сад каждый ребенок приносит из дома свою инфекцию. Дети, находясь в ограниченном пространстве, вместе играют, спят нос к носу, едят за одним столом, норовят залезть друг другу в тарелки, путают ложки и могут вытереться одним полотенцем. А что еще микробам надо?</w:t>
      </w:r>
    </w:p>
    <w:p w:rsidR="00B922C2" w:rsidRPr="007275F7" w:rsidRDefault="00B922C2" w:rsidP="007275F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t>Малыш, попав в новый, пусть даже очень хороший коллектив, обязательно испытывает стресс, снижающий сопротивляемость организма. Как только в вашей группе появятся чихающие и кашляющие, не испытывайте судьбу, переждите дома. Если такой возможности нет, начинайте профилактические мероприятия: закапывайте в нос интерферон, введите в меню лук.</w:t>
      </w:r>
    </w:p>
    <w:p w:rsidR="00B922C2" w:rsidRPr="007275F7" w:rsidRDefault="00B922C2" w:rsidP="007275F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t>При первых признаках заболевания оставьте ребенка дома. Не стесняйтесь вызывать врача. Долечивайте малыша до конца, пока не только не исчезнут остаточные явления, но и восстановятся силы.</w:t>
      </w:r>
    </w:p>
    <w:p w:rsidR="00B922C2" w:rsidRPr="007275F7" w:rsidRDefault="00B922C2" w:rsidP="007275F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t>Почаще беседуйте с ребенком о личной гигиене. Он должен знать, что полотенце, носовой платок, ложка должны быть строго индивидуальны. Даже дома не разрешайте облизывать игрушки, напоминайте, чтобы он мыл руки.</w:t>
      </w:r>
    </w:p>
    <w:p w:rsidR="00B922C2" w:rsidRPr="007275F7" w:rsidRDefault="00B922C2" w:rsidP="007275F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75F7">
        <w:rPr>
          <w:rFonts w:ascii="Times New Roman" w:hAnsi="Times New Roman"/>
          <w:b/>
          <w:bCs/>
          <w:sz w:val="24"/>
          <w:szCs w:val="24"/>
          <w:lang w:eastAsia="ru-RU"/>
        </w:rPr>
        <w:t>И последний совет: в первый ясельный или детсадовский год старайтесь избегать мест большого скопления людей (елки, театры и пр.). Это позволит уменьшить вероятность встречи с опасной инфекцией.</w:t>
      </w:r>
    </w:p>
    <w:p w:rsidR="00B922C2" w:rsidRDefault="00B922C2"/>
    <w:sectPr w:rsidR="00B922C2" w:rsidSect="001F29FF">
      <w:pgSz w:w="11906" w:h="16838"/>
      <w:pgMar w:top="1134" w:right="850" w:bottom="1134" w:left="1701" w:header="708" w:footer="708" w:gutter="0"/>
      <w:pgBorders w:offsetFrom="page">
        <w:top w:val="cabins" w:sz="30" w:space="24" w:color="auto"/>
        <w:left w:val="cabins" w:sz="30" w:space="24" w:color="auto"/>
        <w:bottom w:val="cabins" w:sz="30" w:space="24" w:color="auto"/>
        <w:right w:val="cabin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75F7"/>
    <w:rsid w:val="000015A1"/>
    <w:rsid w:val="001F29FF"/>
    <w:rsid w:val="00256ED8"/>
    <w:rsid w:val="002922FC"/>
    <w:rsid w:val="00304417"/>
    <w:rsid w:val="007275F7"/>
    <w:rsid w:val="007E08FD"/>
    <w:rsid w:val="00A73B5C"/>
    <w:rsid w:val="00B922C2"/>
    <w:rsid w:val="00F46190"/>
    <w:rsid w:val="00FE4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ED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275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275F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1">
    <w:name w:val="style1"/>
    <w:basedOn w:val="Normal"/>
    <w:uiPriority w:val="99"/>
    <w:rsid w:val="007275F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7275F7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7275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46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813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814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3</Pages>
  <Words>958</Words>
  <Characters>5467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2012-03-08T19:17:00Z</dcterms:created>
  <dcterms:modified xsi:type="dcterms:W3CDTF">2013-09-20T19:03:00Z</dcterms:modified>
</cp:coreProperties>
</file>